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91294254"/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r>
        <w:rPr>
          <w:noProof/>
          <w:color w:val="BB0000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BA793C" w:rsidRPr="003E0C8B" w:rsidRDefault="00BA793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BA793C" w:rsidRPr="003E0C8B" w:rsidRDefault="00BA793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BA793C" w:rsidRPr="003E0C8B" w:rsidRDefault="00BA793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Địa chỉ: 43A đường An Nhơn, Phường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Gò Vấp, Tp. Hồ Chí Minh</w:t>
                                </w:r>
                              </w:p>
                              <w:p w14:paraId="7A46420C" w14:textId="77777777" w:rsidR="00BA793C" w:rsidRPr="003E0C8B" w:rsidRDefault="00BA793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Điện thoại: (08) 66.797.357 - Email: </w:t>
                                </w:r>
                                <w:hyperlink r:id="rId12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BA793C" w:rsidRDefault="00BA793C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group id="Group 7" o:spid="_x0000_s1026" style="position:absolute;left:0;text-align:left;margin-left:0;margin-top:-2.35pt;width:480.75pt;height:59.8pt;z-index:251647488" coordsize="6105525,75946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">
                <v:group id="Group 5" o:spid="_x0000_s1027" style="position:absolute;width:6105525;height:759460" coordsize="6105525,75946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80;width:1457325;height:571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Ii&#10;Y0q+AAAA2gAAAA8AAABkcnMvZG93bnJldi54bWxET82KwjAQvgv7DmEWvGmqhyJdo4jLoogi1n2A&#10;oZltyjaT2sRa394Igqfh4/ud+bK3teio9ZVjBZNxAoK4cLriUsHv+Wc0A+EDssbaMSm4k4fl4mMw&#10;x0y7G5+oy0MpYgj7DBWYEJpMSl8YsujHriGO3J9rLYYI21LqFm8x3NZymiSptFhxbDDY0NpQ8Z9f&#10;rQJPXb1LiuBNfrkcv0+TdL85pEoNP/vVF4hAfXiLX+6tjvPh+crzysUD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HIiY0q+AAAA2gAAAA8AAAAAAAAAAAAAAAAAnAIAAGRycy9k&#10;b3ducmV2LnhtbFBLBQYAAAAABAAEAPcAAACHAwAAAAA=&#10;">
                    <v:imagedata r:id="rId13" o:title=""/>
                    <v:path arrowok="t"/>
                  </v:shap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2" o:spid="_x0000_s1029" type="#_x0000_t202" style="position:absolute;left:1600200;width:4229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      <v:textbox>
                      <w:txbxContent>
                        <w:p w14:paraId="0C09E055" w14:textId="50DD28AB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00;top:187960;width:4619625;height:5715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GY34xgAA&#10;ANoAAAAPAAAAZHJzL2Rvd25yZXYueG1sRI9Ba8JAFITvhf6H5RV6kboxSimpq4hiERRL0x56fM2+&#10;Jmmzb8PuGqO/visIPQ4z8w0znfemER05X1tWMBomIIgLq2suFXy8rx+eQPiArLGxTApO5GE+u72Z&#10;Yqbtkd+oy0MpIoR9hgqqENpMSl9UZNAPbUscvW/rDIYoXSm1w2OEm0amSfIoDdYcFypsaVlR8Zsf&#10;jILzq9vZNN29jL4+x3UXVoOf/Xav1P1dv3gGEagP/+Fre6MVTOByJd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sGY34xgAAANoAAAAPAAAAAAAAAAAAAAAAAJcCAABkcnMv&#10;ZG93bnJldi54bWxQSwUGAAAAAAQABAD1AAAAigMAAAAA&#10;" filled="f" stroked="f">
                    <v:textbox>
                      <w:txbxContent>
                        <w:p w14:paraId="21C76A50" w14:textId="1FBA8DEB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14:paraId="7A46420C" w14:textId="77777777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4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14719C" w:rsidRDefault="0014719C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00,716280" to="6057900,7162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3769EA75" w:rsidR="003E0C8B" w:rsidRPr="003E0C8B" w:rsidRDefault="00267339" w:rsidP="003E0C8B">
      <w:pPr>
        <w:pStyle w:val="Heading1"/>
        <w:rPr>
          <w:color w:val="BB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819BB9" wp14:editId="1F2D434B">
                <wp:simplePos x="0" y="0"/>
                <wp:positionH relativeFrom="column">
                  <wp:posOffset>342900</wp:posOffset>
                </wp:positionH>
                <wp:positionV relativeFrom="paragraph">
                  <wp:posOffset>291465</wp:posOffset>
                </wp:positionV>
                <wp:extent cx="5253355" cy="136779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355" cy="136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4EB019B" w14:textId="77777777" w:rsidR="00BA793C" w:rsidRPr="00227729" w:rsidRDefault="00BA793C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 QUY TRÌNH PMT-EMS</w:t>
                            </w:r>
                          </w:p>
                          <w:p w14:paraId="56A980CE" w14:textId="0837ECB2" w:rsidR="00BA793C" w:rsidRPr="00267339" w:rsidRDefault="00BA793C" w:rsidP="00267339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RÈN LUYỆN SINH VIÊN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32" type="#_x0000_t202" style="position:absolute;left:0;text-align:left;margin-left:27pt;margin-top:22.95pt;width:413.65pt;height:107.7pt;z-index:25166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" filled="f" stroked="f">
                <v:textbox style="mso-fit-shape-to-text:t">
                  <w:txbxContent>
                    <w:p w14:paraId="54EB019B" w14:textId="77777777" w:rsidR="005D7B48" w:rsidRPr="00227729" w:rsidRDefault="005D7B48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 QUY TRÌNH PMT-EMS</w:t>
                      </w:r>
                    </w:p>
                    <w:p w14:paraId="56A980CE" w14:textId="0837ECB2" w:rsidR="005D7B48" w:rsidRPr="00267339" w:rsidRDefault="00AF6B28" w:rsidP="00267339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RÈN LUYỆN</w:t>
                      </w:r>
                      <w:r w:rsidR="00431A66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 SINH VIÊN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316C01" w14:textId="473E2DA5" w:rsidR="003E0C8B" w:rsidRPr="003E0C8B" w:rsidRDefault="003E0C8B" w:rsidP="003E0C8B">
      <w:pPr>
        <w:pStyle w:val="Heading1"/>
        <w:rPr>
          <w:color w:val="BB0000"/>
        </w:rPr>
      </w:pPr>
    </w:p>
    <w:p w14:paraId="130952C2" w14:textId="77777777" w:rsidR="003E0C8B" w:rsidRDefault="003E0C8B" w:rsidP="003E0C8B">
      <w:pPr>
        <w:pStyle w:val="Heading1"/>
      </w:pP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27CBF3BA" w:rsidR="00517ECC" w:rsidRDefault="00517ECC" w:rsidP="003E0C8B"/>
    <w:p w14:paraId="7551CF54" w14:textId="5651E9DB" w:rsidR="00517ECC" w:rsidRDefault="00C15973" w:rsidP="003E0C8B">
      <w:r>
        <w:rPr>
          <w:noProof/>
        </w:rPr>
        <w:drawing>
          <wp:anchor distT="0" distB="0" distL="114300" distR="114300" simplePos="0" relativeHeight="251686400" behindDoc="0" locked="0" layoutInCell="1" allowOverlap="1" wp14:anchorId="61539E3E" wp14:editId="3CEF8589">
            <wp:simplePos x="0" y="0"/>
            <wp:positionH relativeFrom="column">
              <wp:posOffset>1042035</wp:posOffset>
            </wp:positionH>
            <wp:positionV relativeFrom="paragraph">
              <wp:posOffset>1905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32C99EC6" w14:textId="77777777" w:rsidR="00517ECC" w:rsidRDefault="00517ECC" w:rsidP="003E0C8B"/>
    <w:p w14:paraId="7BDCEE3D" w14:textId="77777777" w:rsidR="00517ECC" w:rsidRDefault="00517ECC" w:rsidP="003E0C8B"/>
    <w:p w14:paraId="65AC91F8" w14:textId="77777777" w:rsidR="00517ECC" w:rsidRDefault="00517ECC" w:rsidP="003E0C8B"/>
    <w:p w14:paraId="2868C205" w14:textId="77777777" w:rsidR="00517ECC" w:rsidRDefault="00517ECC" w:rsidP="003E0C8B"/>
    <w:p w14:paraId="55E7F502" w14:textId="77777777" w:rsidR="00517ECC" w:rsidRDefault="00517ECC" w:rsidP="003E0C8B"/>
    <w:p w14:paraId="3EAF3A99" w14:textId="77777777" w:rsidR="00517ECC" w:rsidRDefault="00517ECC" w:rsidP="003E0C8B"/>
    <w:p w14:paraId="219CBAF4" w14:textId="77777777" w:rsidR="00517ECC" w:rsidRDefault="00517ECC" w:rsidP="003E0C8B"/>
    <w:p w14:paraId="12B220C8" w14:textId="3EB97367" w:rsidR="00C15973" w:rsidRDefault="00C15973" w:rsidP="00E450BB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</w:t>
      </w:r>
      <w:r w:rsidR="00F81588">
        <w:rPr>
          <w:rFonts w:ascii="Cambria" w:hAnsi="Cambria"/>
          <w:b/>
          <w:color w:val="002060"/>
          <w:sz w:val="30"/>
          <w:szCs w:val="30"/>
        </w:rPr>
        <w:t xml:space="preserve">ĐIỂM </w:t>
      </w:r>
      <w:r w:rsidR="00332D0C">
        <w:rPr>
          <w:rFonts w:ascii="Cambria" w:hAnsi="Cambria"/>
          <w:b/>
          <w:color w:val="002060"/>
          <w:sz w:val="30"/>
          <w:szCs w:val="30"/>
        </w:rPr>
        <w:t>RÈN LUYỆN</w:t>
      </w:r>
    </w:p>
    <w:p w14:paraId="5086D2BC" w14:textId="108E3EE7" w:rsidR="001F02DB" w:rsidRDefault="001F02DB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655D9062" w14:textId="72BE7B54" w:rsidR="00F72106" w:rsidRPr="00D0220E" w:rsidRDefault="00F72106" w:rsidP="00F72106">
      <w:pPr>
        <w:rPr>
          <w:rFonts w:ascii="Cambria" w:hAnsi="Cambria"/>
          <w:b/>
          <w:color w:val="002060"/>
          <w:sz w:val="26"/>
          <w:szCs w:val="26"/>
        </w:rPr>
      </w:pPr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Định nghĩa </w:t>
      </w:r>
      <w:r>
        <w:rPr>
          <w:rFonts w:ascii="Cambria" w:hAnsi="Cambria"/>
          <w:b/>
          <w:color w:val="002060"/>
          <w:sz w:val="26"/>
          <w:szCs w:val="26"/>
        </w:rPr>
        <w:t xml:space="preserve">bảng điểm trừ, điểm cộng </w:t>
      </w:r>
      <w:r w:rsidRPr="00F72106">
        <w:rPr>
          <w:rFonts w:ascii="Cambria" w:hAnsi="Cambria"/>
          <w:i/>
          <w:color w:val="002060"/>
          <w:sz w:val="26"/>
          <w:szCs w:val="26"/>
        </w:rPr>
        <w:t>(nếu chưa có)</w:t>
      </w:r>
    </w:p>
    <w:p w14:paraId="753AA1C9" w14:textId="1A9F2AF2" w:rsidR="00F72106" w:rsidRDefault="00F72106" w:rsidP="00F72106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Quản lý đào tạo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kỷ luật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Phân loại vi phạm</w:t>
      </w:r>
    </w:p>
    <w:p w14:paraId="526665EB" w14:textId="4ACEB88E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778AF214" wp14:editId="35B25987">
            <wp:extent cx="5943600" cy="361696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0C090" w14:textId="078CC02C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>Hình 1: Định nghĩa loại hành vi</w:t>
      </w:r>
      <w:r w:rsidR="00F72106" w:rsidRPr="00F72106">
        <w:rPr>
          <w:rFonts w:ascii="Cambria" w:hAnsi="Cambria"/>
          <w:color w:val="002060"/>
          <w:sz w:val="26"/>
          <w:szCs w:val="26"/>
        </w:rPr>
        <w:t xml:space="preserve"> vi phạm</w:t>
      </w:r>
    </w:p>
    <w:p w14:paraId="79EFCC4D" w14:textId="77777777" w:rsidR="00EC7942" w:rsidRDefault="00EC7942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7F7D92C4" w14:textId="2C0C8C81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Quản lý đào tạo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kỷ luật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Vi phạm</w:t>
      </w:r>
    </w:p>
    <w:p w14:paraId="3A595DD5" w14:textId="4FC145F8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4A6129C" wp14:editId="68C470D3">
            <wp:extent cx="5946265" cy="349062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A37D7" w14:textId="49BDA3B2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>Hình 2: Định nghĩa hành vi vi phạm (điểm trừ)</w:t>
      </w:r>
    </w:p>
    <w:p w14:paraId="2E0983C4" w14:textId="77777777" w:rsidR="00EC7942" w:rsidRDefault="00EC7942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3E10C900" w14:textId="0923F8E2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Quản lý đào tạo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kỷ luật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Quy chế rèn luyện – Khen thưởng</w:t>
      </w:r>
      <w:r w:rsidR="00EC7942">
        <w:rPr>
          <w:rFonts w:ascii="Cambria" w:hAnsi="Cambria"/>
          <w:b/>
          <w:color w:val="002060"/>
          <w:sz w:val="30"/>
          <w:szCs w:val="30"/>
        </w:rPr>
        <w:t xml:space="preserve"> </w:t>
      </w:r>
    </w:p>
    <w:p w14:paraId="761570C1" w14:textId="120F0121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64AB0BFA" wp14:editId="11932F23">
            <wp:extent cx="5941429" cy="3307743"/>
            <wp:effectExtent l="0" t="0" r="254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7D1CD" w14:textId="77D75C4D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>Hình 3: Định nghĩa khen thưởng (điểm cộng)</w:t>
      </w:r>
    </w:p>
    <w:p w14:paraId="337DC090" w14:textId="212781D9" w:rsidR="00D7651D" w:rsidRPr="00D0220E" w:rsidRDefault="00D7651D" w:rsidP="00D7651D">
      <w:pPr>
        <w:rPr>
          <w:rFonts w:ascii="Cambria" w:hAnsi="Cambria"/>
          <w:b/>
          <w:color w:val="002060"/>
          <w:sz w:val="26"/>
          <w:szCs w:val="26"/>
        </w:rPr>
      </w:pPr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Xử lý vi phạm, Ghi nhận khen thưởng</w:t>
      </w:r>
    </w:p>
    <w:p w14:paraId="33E35697" w14:textId="5D581B26" w:rsidR="00D7651D" w:rsidRDefault="00D7651D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8A2231"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8A2231"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8A2231">
        <w:rPr>
          <w:rFonts w:ascii="Cambria" w:hAnsi="Cambria"/>
          <w:b/>
          <w:i/>
          <w:color w:val="C00000"/>
          <w:sz w:val="26"/>
          <w:szCs w:val="26"/>
        </w:rPr>
        <w:t>Xử lý vi phạm sinh viên</w:t>
      </w:r>
    </w:p>
    <w:p w14:paraId="56E21338" w14:textId="1F29AB77" w:rsidR="00162DEA" w:rsidRDefault="00162DEA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1CA3B69F" wp14:editId="4A9176E6">
            <wp:extent cx="5943600" cy="29368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D35F3" w14:textId="2F9B971A" w:rsidR="00162DEA" w:rsidRPr="00162DEA" w:rsidRDefault="00162DEA" w:rsidP="00162DEA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 w:rsidRPr="00162DEA">
        <w:rPr>
          <w:rFonts w:ascii="Cambria" w:hAnsi="Cambria"/>
          <w:color w:val="002060"/>
          <w:sz w:val="26"/>
          <w:szCs w:val="26"/>
        </w:rPr>
        <w:t>Hình 1: Nhập vi phạm</w:t>
      </w:r>
    </w:p>
    <w:p w14:paraId="626D71D6" w14:textId="60AD38F1" w:rsidR="00162DEA" w:rsidRDefault="00162DEA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Khen thưởng sinh viên</w:t>
      </w:r>
    </w:p>
    <w:p w14:paraId="7F008287" w14:textId="20167EAE" w:rsidR="00162DEA" w:rsidRDefault="00162DEA" w:rsidP="00D7651D">
      <w:pPr>
        <w:rPr>
          <w:rFonts w:ascii="Cambria" w:hAnsi="Cambria"/>
          <w:b/>
          <w:color w:val="002060"/>
          <w:sz w:val="30"/>
          <w:szCs w:val="30"/>
          <w:u w:val="single"/>
        </w:rPr>
      </w:pPr>
      <w:r>
        <w:rPr>
          <w:noProof/>
        </w:rPr>
        <w:drawing>
          <wp:inline distT="0" distB="0" distL="0" distR="0" wp14:anchorId="1A069695" wp14:editId="4FBB3557">
            <wp:extent cx="5943600" cy="29368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6894D" w14:textId="506E29C9" w:rsidR="00F9298A" w:rsidRDefault="00F9298A" w:rsidP="00F9298A">
      <w:pPr>
        <w:jc w:val="center"/>
        <w:rPr>
          <w:rFonts w:ascii="Cambria" w:hAnsi="Cambria"/>
          <w:color w:val="002060"/>
          <w:sz w:val="26"/>
          <w:szCs w:val="26"/>
        </w:rPr>
      </w:pPr>
      <w:r w:rsidRPr="00F9298A">
        <w:rPr>
          <w:rFonts w:ascii="Cambria" w:hAnsi="Cambria"/>
          <w:color w:val="002060"/>
          <w:sz w:val="26"/>
          <w:szCs w:val="26"/>
        </w:rPr>
        <w:t>Hình 2: Nhập khen thưởng</w:t>
      </w:r>
    </w:p>
    <w:p w14:paraId="2D45E38E" w14:textId="77777777" w:rsidR="00F9298A" w:rsidRPr="00F9298A" w:rsidRDefault="00F9298A" w:rsidP="00F9298A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73E4C338" w14:textId="33720ED5" w:rsidR="00F9298A" w:rsidRPr="00D0220E" w:rsidRDefault="00F9298A" w:rsidP="00F9298A">
      <w:pPr>
        <w:rPr>
          <w:rFonts w:ascii="Cambria" w:hAnsi="Cambria"/>
          <w:b/>
          <w:color w:val="002060"/>
          <w:sz w:val="26"/>
          <w:szCs w:val="26"/>
        </w:rPr>
      </w:pPr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Tính điểm rèn luyện Học kỳ</w:t>
      </w:r>
    </w:p>
    <w:p w14:paraId="22E836D6" w14:textId="2CD72A51" w:rsidR="00AC064E" w:rsidRDefault="00F9298A" w:rsidP="00F9298A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Rèn luyện sinh viên</w:t>
      </w:r>
    </w:p>
    <w:p w14:paraId="221B9DE6" w14:textId="02131E93" w:rsidR="00BA793C" w:rsidRDefault="00BA793C" w:rsidP="00F9298A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3288AB4B" wp14:editId="21E9E004">
            <wp:extent cx="5941286" cy="3053301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DE420" w14:textId="77777777" w:rsidR="00A274C6" w:rsidRPr="00AA1E5B" w:rsidRDefault="00A274C6" w:rsidP="00AA1E5B">
      <w:pPr>
        <w:rPr>
          <w:rFonts w:ascii="Cambria" w:hAnsi="Cambria"/>
          <w:i/>
          <w:color w:val="002060"/>
          <w:sz w:val="30"/>
          <w:szCs w:val="30"/>
        </w:rPr>
      </w:pPr>
    </w:p>
    <w:bookmarkEnd w:id="0"/>
    <w:p w14:paraId="1B9BFDD6" w14:textId="1C8B37CD" w:rsidR="00F81588" w:rsidRDefault="00F81588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ĐIỂM DANH SINH VIÊN</w:t>
      </w:r>
    </w:p>
    <w:p w14:paraId="1070952C" w14:textId="184D6363" w:rsidR="009D422A" w:rsidRDefault="009D422A" w:rsidP="006A04FC">
      <w:pPr>
        <w:rPr>
          <w:rFonts w:ascii="Cambria" w:hAnsi="Cambria"/>
          <w:b/>
          <w:color w:val="002060"/>
          <w:sz w:val="30"/>
          <w:szCs w:val="30"/>
        </w:rPr>
      </w:pPr>
    </w:p>
    <w:p w14:paraId="128B4430" w14:textId="3F180A3C" w:rsidR="00D54C83" w:rsidRPr="00D0220E" w:rsidRDefault="00D54C83" w:rsidP="00D54C83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Cách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Điểm danh bằng phần mềm</w:t>
      </w:r>
    </w:p>
    <w:p w14:paraId="272A0840" w14:textId="40CB552E" w:rsidR="00D54C83" w:rsidRDefault="00D54C83" w:rsidP="00D54C83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Điểm danh sinh viên</w:t>
      </w:r>
    </w:p>
    <w:p w14:paraId="31E639C9" w14:textId="768D65D2" w:rsidR="009D422A" w:rsidRDefault="00F9298A" w:rsidP="006A04FC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298819FC" wp14:editId="33E1BB2F">
            <wp:extent cx="5943600" cy="2923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2B9AF" w14:textId="77777777" w:rsidR="00D54C83" w:rsidRDefault="00D54C83" w:rsidP="006A04FC">
      <w:pPr>
        <w:rPr>
          <w:rFonts w:ascii="Cambria" w:hAnsi="Cambria"/>
          <w:b/>
          <w:color w:val="002060"/>
          <w:sz w:val="30"/>
          <w:szCs w:val="30"/>
        </w:rPr>
      </w:pPr>
    </w:p>
    <w:p w14:paraId="316C4812" w14:textId="0D6496A5" w:rsidR="00D54C83" w:rsidRPr="00D0220E" w:rsidRDefault="00D54C83" w:rsidP="00D54C83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Cách 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Xuất file excel điểm danh và Import lên phần mềm</w:t>
      </w:r>
    </w:p>
    <w:p w14:paraId="584A31FB" w14:textId="45B670E5" w:rsidR="00D54C83" w:rsidRDefault="00D54C83" w:rsidP="00D54C83">
      <w:pPr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Import điểm danh sinh viên</w:t>
      </w:r>
    </w:p>
    <w:p w14:paraId="1C8AC8E2" w14:textId="7A96A91E" w:rsidR="009D422A" w:rsidRDefault="00D54C83" w:rsidP="006A04FC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00E2D186" wp14:editId="3CCBE6CD">
            <wp:extent cx="5943600" cy="2932430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3E559" w14:textId="20F3889F" w:rsidR="009D422A" w:rsidRPr="00D54C83" w:rsidRDefault="009D422A" w:rsidP="009D422A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>Hình 1: Xuất file điểm danh</w:t>
      </w:r>
    </w:p>
    <w:p w14:paraId="551C8AC0" w14:textId="77777777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FA64256" wp14:editId="3542605B">
            <wp:extent cx="5943600" cy="2433320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5095C" w14:textId="19C943B2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 xml:space="preserve">Hình 2: </w:t>
      </w:r>
      <w:r>
        <w:rPr>
          <w:rFonts w:ascii="Cambria" w:hAnsi="Cambria"/>
          <w:color w:val="002060"/>
          <w:sz w:val="26"/>
          <w:szCs w:val="26"/>
        </w:rPr>
        <w:t>Mở file vừa xuất và nhập điểm danh cho từng sinh viên</w:t>
      </w:r>
    </w:p>
    <w:p w14:paraId="5936B80A" w14:textId="5FD917A3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266CB6F6" wp14:editId="0642F615">
            <wp:extent cx="5943600" cy="293243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D1082" w14:textId="4303CC9B" w:rsidR="009D422A" w:rsidRPr="00D54C83" w:rsidRDefault="009D422A" w:rsidP="009D422A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>Hình 2: Import điểm danh</w:t>
      </w:r>
    </w:p>
    <w:p w14:paraId="7BCD691F" w14:textId="0BACBA15" w:rsidR="006A04FC" w:rsidRDefault="00CA2832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7C6B76A4" wp14:editId="61C02B90">
            <wp:extent cx="5943600" cy="2932430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BAA13" w14:textId="0047B990" w:rsidR="00BA793C" w:rsidRDefault="00BA793C" w:rsidP="00F81588">
      <w:pPr>
        <w:jc w:val="center"/>
        <w:rPr>
          <w:rFonts w:ascii="Cambria" w:hAnsi="Cambria"/>
          <w:color w:val="002060"/>
          <w:sz w:val="26"/>
          <w:szCs w:val="26"/>
        </w:rPr>
      </w:pPr>
      <w:r w:rsidRPr="00D54C83">
        <w:rPr>
          <w:rFonts w:ascii="Cambria" w:hAnsi="Cambria"/>
          <w:color w:val="002060"/>
          <w:sz w:val="26"/>
          <w:szCs w:val="26"/>
        </w:rPr>
        <w:t>Hình 2</w:t>
      </w:r>
      <w:r>
        <w:rPr>
          <w:rFonts w:ascii="Cambria" w:hAnsi="Cambria"/>
          <w:color w:val="002060"/>
          <w:sz w:val="26"/>
          <w:szCs w:val="26"/>
        </w:rPr>
        <w:t>.1</w:t>
      </w:r>
      <w:r w:rsidRPr="00D54C83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file để import</w:t>
      </w:r>
      <w:r w:rsidRPr="00D54C83">
        <w:rPr>
          <w:rFonts w:ascii="Cambria" w:hAnsi="Cambria"/>
          <w:color w:val="002060"/>
          <w:sz w:val="26"/>
          <w:szCs w:val="26"/>
        </w:rPr>
        <w:t xml:space="preserve"> điểm danh</w:t>
      </w:r>
    </w:p>
    <w:p w14:paraId="3D74B0FF" w14:textId="77777777" w:rsidR="00BA793C" w:rsidRDefault="00BA793C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</w:p>
    <w:p w14:paraId="678A5200" w14:textId="7D34A03A" w:rsidR="00BA793C" w:rsidRPr="00D0220E" w:rsidRDefault="00BA793C" w:rsidP="00BA793C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Cách 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Sử dụng cổng thông tin giảng viên để điểm danh (Online)</w:t>
      </w:r>
    </w:p>
    <w:p w14:paraId="0BEEE9C1" w14:textId="6AF19BBF" w:rsidR="00BA793C" w:rsidRPr="006F209A" w:rsidRDefault="00BA793C" w:rsidP="00BA793C">
      <w:pPr>
        <w:jc w:val="both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Trên menu Thông tin nhân sự (sau khi đã đăng nhập thành công), chọn chức năng </w:t>
      </w:r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drawing>
          <wp:inline distT="0" distB="0" distL="0" distR="0" wp14:anchorId="477EF68F" wp14:editId="6CC5A4F6">
            <wp:extent cx="1285714" cy="209524"/>
            <wp:effectExtent l="0" t="0" r="0" b="635"/>
            <wp:docPr id="3586" name="Picture 3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85714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, trang Điểm danh sinh viên được hiển thị.</w:t>
      </w:r>
    </w:p>
    <w:p w14:paraId="02D045EC" w14:textId="78ED0F05" w:rsidR="005C1577" w:rsidRDefault="00EB59D5" w:rsidP="005C1577">
      <w:pPr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9662562" wp14:editId="435E2BD3">
            <wp:extent cx="5943600" cy="76866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5C1577" w:rsidSect="003B0F36">
      <w:footerReference w:type="even" r:id="rId29"/>
      <w:footerReference w:type="default" r:id="rId30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E8F6E" w14:textId="77777777" w:rsidR="00BA793C" w:rsidRDefault="00BA793C">
      <w:pPr>
        <w:spacing w:after="0" w:line="240" w:lineRule="auto"/>
      </w:pPr>
      <w:r>
        <w:separator/>
      </w:r>
    </w:p>
  </w:endnote>
  <w:endnote w:type="continuationSeparator" w:id="0">
    <w:p w14:paraId="428D6EC8" w14:textId="77777777" w:rsidR="00BA793C" w:rsidRDefault="00BA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AFC14" w14:textId="77777777" w:rsidR="00BA793C" w:rsidRDefault="00BA793C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BA793C" w:rsidRDefault="00BA793C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CF30A" w14:textId="39CF1BB5" w:rsidR="00BA793C" w:rsidRPr="0018218D" w:rsidRDefault="00BA793C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EB59D5">
      <w:rPr>
        <w:rStyle w:val="PageNumber"/>
        <w:b/>
        <w:noProof/>
      </w:rPr>
      <w:t>8</w:t>
    </w:r>
    <w:r w:rsidRPr="0018218D">
      <w:rPr>
        <w:rStyle w:val="PageNumber"/>
        <w:b/>
      </w:rPr>
      <w:fldChar w:fldCharType="end"/>
    </w:r>
  </w:p>
  <w:p w14:paraId="1EF8D916" w14:textId="22EBFCD8" w:rsidR="00BA793C" w:rsidRPr="003E0C8B" w:rsidRDefault="00BA793C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w14:anchorId="3E0A233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29DF4A" w14:textId="77777777" w:rsidR="00BA793C" w:rsidRDefault="00BA793C">
      <w:pPr>
        <w:spacing w:after="0" w:line="240" w:lineRule="auto"/>
      </w:pPr>
      <w:r>
        <w:separator/>
      </w:r>
    </w:p>
  </w:footnote>
  <w:footnote w:type="continuationSeparator" w:id="0">
    <w:p w14:paraId="606521B6" w14:textId="77777777" w:rsidR="00BA793C" w:rsidRDefault="00BA7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9F02D2"/>
    <w:multiLevelType w:val="hybridMultilevel"/>
    <w:tmpl w:val="DF7409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3"/>
  </w:num>
  <w:num w:numId="11">
    <w:abstractNumId w:val="26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7"/>
  </w:num>
  <w:num w:numId="20">
    <w:abstractNumId w:val="19"/>
  </w:num>
  <w:num w:numId="21">
    <w:abstractNumId w:val="24"/>
  </w:num>
  <w:num w:numId="22">
    <w:abstractNumId w:val="10"/>
  </w:num>
  <w:num w:numId="23">
    <w:abstractNumId w:val="8"/>
  </w:num>
  <w:num w:numId="24">
    <w:abstractNumId w:val="25"/>
  </w:num>
  <w:num w:numId="25">
    <w:abstractNumId w:val="21"/>
  </w:num>
  <w:num w:numId="26">
    <w:abstractNumId w:val="12"/>
  </w:num>
  <w:num w:numId="27">
    <w:abstractNumId w:val="18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A219A"/>
    <w:rsid w:val="000B331F"/>
    <w:rsid w:val="000C0ACF"/>
    <w:rsid w:val="000D0E13"/>
    <w:rsid w:val="000D3967"/>
    <w:rsid w:val="000E041D"/>
    <w:rsid w:val="000E570C"/>
    <w:rsid w:val="000F3247"/>
    <w:rsid w:val="00102702"/>
    <w:rsid w:val="0010332B"/>
    <w:rsid w:val="00107946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7F6"/>
    <w:rsid w:val="00155B8E"/>
    <w:rsid w:val="00162DEA"/>
    <w:rsid w:val="00163E65"/>
    <w:rsid w:val="0017099F"/>
    <w:rsid w:val="00172010"/>
    <w:rsid w:val="0018218D"/>
    <w:rsid w:val="001821E8"/>
    <w:rsid w:val="001857EE"/>
    <w:rsid w:val="00191225"/>
    <w:rsid w:val="00193ADB"/>
    <w:rsid w:val="001975C7"/>
    <w:rsid w:val="001977F8"/>
    <w:rsid w:val="00197D93"/>
    <w:rsid w:val="001A0704"/>
    <w:rsid w:val="001A4A52"/>
    <w:rsid w:val="001A4A65"/>
    <w:rsid w:val="001B5F35"/>
    <w:rsid w:val="001C0516"/>
    <w:rsid w:val="001C183C"/>
    <w:rsid w:val="001D199A"/>
    <w:rsid w:val="001D2FD2"/>
    <w:rsid w:val="001E63BB"/>
    <w:rsid w:val="001E6773"/>
    <w:rsid w:val="001E7C72"/>
    <w:rsid w:val="001F02DB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703C"/>
    <w:rsid w:val="002D098B"/>
    <w:rsid w:val="002D17A2"/>
    <w:rsid w:val="002E3C8E"/>
    <w:rsid w:val="002F30B9"/>
    <w:rsid w:val="002F70E1"/>
    <w:rsid w:val="003001C4"/>
    <w:rsid w:val="00303FD8"/>
    <w:rsid w:val="00304795"/>
    <w:rsid w:val="0030553F"/>
    <w:rsid w:val="00306151"/>
    <w:rsid w:val="0031353F"/>
    <w:rsid w:val="00316889"/>
    <w:rsid w:val="00332D0C"/>
    <w:rsid w:val="00335945"/>
    <w:rsid w:val="0034095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3996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07740"/>
    <w:rsid w:val="0041396F"/>
    <w:rsid w:val="00414108"/>
    <w:rsid w:val="004167E7"/>
    <w:rsid w:val="00417291"/>
    <w:rsid w:val="00420451"/>
    <w:rsid w:val="004226E5"/>
    <w:rsid w:val="00431A66"/>
    <w:rsid w:val="004348F2"/>
    <w:rsid w:val="00440CFE"/>
    <w:rsid w:val="00446B60"/>
    <w:rsid w:val="00451BD9"/>
    <w:rsid w:val="00465473"/>
    <w:rsid w:val="00466423"/>
    <w:rsid w:val="004801B4"/>
    <w:rsid w:val="0048063D"/>
    <w:rsid w:val="00487932"/>
    <w:rsid w:val="004A48DC"/>
    <w:rsid w:val="004B18CB"/>
    <w:rsid w:val="004C2FCF"/>
    <w:rsid w:val="004D1B59"/>
    <w:rsid w:val="004E56D8"/>
    <w:rsid w:val="004E5A2A"/>
    <w:rsid w:val="004F50AE"/>
    <w:rsid w:val="0050362D"/>
    <w:rsid w:val="00506F77"/>
    <w:rsid w:val="00517ECC"/>
    <w:rsid w:val="005216BB"/>
    <w:rsid w:val="00521C5E"/>
    <w:rsid w:val="0052255D"/>
    <w:rsid w:val="00524B4B"/>
    <w:rsid w:val="00530994"/>
    <w:rsid w:val="00532C14"/>
    <w:rsid w:val="0053572A"/>
    <w:rsid w:val="00556233"/>
    <w:rsid w:val="00557B73"/>
    <w:rsid w:val="005659A8"/>
    <w:rsid w:val="005732A1"/>
    <w:rsid w:val="00574250"/>
    <w:rsid w:val="00574BD5"/>
    <w:rsid w:val="005750B4"/>
    <w:rsid w:val="00580346"/>
    <w:rsid w:val="0058449B"/>
    <w:rsid w:val="0059517F"/>
    <w:rsid w:val="005A0866"/>
    <w:rsid w:val="005B2305"/>
    <w:rsid w:val="005B2F2F"/>
    <w:rsid w:val="005C1577"/>
    <w:rsid w:val="005C2D54"/>
    <w:rsid w:val="005D0D5F"/>
    <w:rsid w:val="005D1F71"/>
    <w:rsid w:val="005D2E52"/>
    <w:rsid w:val="005D71BD"/>
    <w:rsid w:val="005D7B48"/>
    <w:rsid w:val="005D7F66"/>
    <w:rsid w:val="005F090F"/>
    <w:rsid w:val="005F2095"/>
    <w:rsid w:val="005F214E"/>
    <w:rsid w:val="005F5CF0"/>
    <w:rsid w:val="00603582"/>
    <w:rsid w:val="00612D41"/>
    <w:rsid w:val="00614EEF"/>
    <w:rsid w:val="00614F73"/>
    <w:rsid w:val="00615A1B"/>
    <w:rsid w:val="00616BBE"/>
    <w:rsid w:val="006178AC"/>
    <w:rsid w:val="00624A5B"/>
    <w:rsid w:val="00630AED"/>
    <w:rsid w:val="00634BAA"/>
    <w:rsid w:val="00635408"/>
    <w:rsid w:val="0064120E"/>
    <w:rsid w:val="0064643C"/>
    <w:rsid w:val="0065311E"/>
    <w:rsid w:val="00670B9D"/>
    <w:rsid w:val="00671ADF"/>
    <w:rsid w:val="0069265D"/>
    <w:rsid w:val="00695709"/>
    <w:rsid w:val="006A04FC"/>
    <w:rsid w:val="006A5A98"/>
    <w:rsid w:val="006A6B44"/>
    <w:rsid w:val="006C2AC3"/>
    <w:rsid w:val="006C36EE"/>
    <w:rsid w:val="006D0140"/>
    <w:rsid w:val="006F02A1"/>
    <w:rsid w:val="006F209A"/>
    <w:rsid w:val="006F6DA6"/>
    <w:rsid w:val="006F7C40"/>
    <w:rsid w:val="00704016"/>
    <w:rsid w:val="00711343"/>
    <w:rsid w:val="00712A66"/>
    <w:rsid w:val="00717165"/>
    <w:rsid w:val="00722D86"/>
    <w:rsid w:val="007267ED"/>
    <w:rsid w:val="007315CF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A3F00"/>
    <w:rsid w:val="007C5306"/>
    <w:rsid w:val="007D47D4"/>
    <w:rsid w:val="007E0C0E"/>
    <w:rsid w:val="007E0FDB"/>
    <w:rsid w:val="007E3A01"/>
    <w:rsid w:val="007F3FF4"/>
    <w:rsid w:val="007F57C0"/>
    <w:rsid w:val="00812C65"/>
    <w:rsid w:val="0083025F"/>
    <w:rsid w:val="00833CB7"/>
    <w:rsid w:val="00833E89"/>
    <w:rsid w:val="00836035"/>
    <w:rsid w:val="00845F6D"/>
    <w:rsid w:val="00854B51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2231"/>
    <w:rsid w:val="008A5DC5"/>
    <w:rsid w:val="008B0DCF"/>
    <w:rsid w:val="008B2EEB"/>
    <w:rsid w:val="008B3C5A"/>
    <w:rsid w:val="008B6013"/>
    <w:rsid w:val="008C1240"/>
    <w:rsid w:val="008D3980"/>
    <w:rsid w:val="008F482B"/>
    <w:rsid w:val="008F5B90"/>
    <w:rsid w:val="0090500B"/>
    <w:rsid w:val="00905A20"/>
    <w:rsid w:val="009100FA"/>
    <w:rsid w:val="0091071F"/>
    <w:rsid w:val="0092210F"/>
    <w:rsid w:val="0092275B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D422A"/>
    <w:rsid w:val="009D4BB5"/>
    <w:rsid w:val="009E63F7"/>
    <w:rsid w:val="009F07EB"/>
    <w:rsid w:val="009F10A2"/>
    <w:rsid w:val="009F5157"/>
    <w:rsid w:val="009F62F0"/>
    <w:rsid w:val="009F7BBF"/>
    <w:rsid w:val="00A04073"/>
    <w:rsid w:val="00A07397"/>
    <w:rsid w:val="00A10600"/>
    <w:rsid w:val="00A13E1D"/>
    <w:rsid w:val="00A14344"/>
    <w:rsid w:val="00A274C6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754B6"/>
    <w:rsid w:val="00A83AB9"/>
    <w:rsid w:val="00A9448F"/>
    <w:rsid w:val="00A9715D"/>
    <w:rsid w:val="00AA1BBD"/>
    <w:rsid w:val="00AA1E5B"/>
    <w:rsid w:val="00AC064E"/>
    <w:rsid w:val="00AC48AF"/>
    <w:rsid w:val="00AC4985"/>
    <w:rsid w:val="00AC60C4"/>
    <w:rsid w:val="00AE127D"/>
    <w:rsid w:val="00AE4E92"/>
    <w:rsid w:val="00AE5C73"/>
    <w:rsid w:val="00AF5AE5"/>
    <w:rsid w:val="00AF6B28"/>
    <w:rsid w:val="00B0132B"/>
    <w:rsid w:val="00B111AA"/>
    <w:rsid w:val="00B12708"/>
    <w:rsid w:val="00B150E1"/>
    <w:rsid w:val="00B24705"/>
    <w:rsid w:val="00B25928"/>
    <w:rsid w:val="00B30463"/>
    <w:rsid w:val="00B41061"/>
    <w:rsid w:val="00B46BB1"/>
    <w:rsid w:val="00B615D0"/>
    <w:rsid w:val="00B71445"/>
    <w:rsid w:val="00B72B84"/>
    <w:rsid w:val="00B844CD"/>
    <w:rsid w:val="00B86324"/>
    <w:rsid w:val="00B86DFD"/>
    <w:rsid w:val="00BA44F7"/>
    <w:rsid w:val="00BA4AA4"/>
    <w:rsid w:val="00BA793C"/>
    <w:rsid w:val="00BB5307"/>
    <w:rsid w:val="00BB64BC"/>
    <w:rsid w:val="00BC5029"/>
    <w:rsid w:val="00BC7416"/>
    <w:rsid w:val="00BD42F3"/>
    <w:rsid w:val="00BD51D6"/>
    <w:rsid w:val="00BF16EB"/>
    <w:rsid w:val="00BF73C1"/>
    <w:rsid w:val="00BF7611"/>
    <w:rsid w:val="00C00446"/>
    <w:rsid w:val="00C15973"/>
    <w:rsid w:val="00C17547"/>
    <w:rsid w:val="00C2412F"/>
    <w:rsid w:val="00C33817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2832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02729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54C83"/>
    <w:rsid w:val="00D56F68"/>
    <w:rsid w:val="00D72AF1"/>
    <w:rsid w:val="00D74888"/>
    <w:rsid w:val="00D7651D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E36"/>
    <w:rsid w:val="00E0700D"/>
    <w:rsid w:val="00E102D5"/>
    <w:rsid w:val="00E213A1"/>
    <w:rsid w:val="00E27B51"/>
    <w:rsid w:val="00E31472"/>
    <w:rsid w:val="00E328B8"/>
    <w:rsid w:val="00E33D6B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97F5E"/>
    <w:rsid w:val="00EA6D2E"/>
    <w:rsid w:val="00EA7EAE"/>
    <w:rsid w:val="00EB0AA9"/>
    <w:rsid w:val="00EB33C9"/>
    <w:rsid w:val="00EB59D5"/>
    <w:rsid w:val="00EC7942"/>
    <w:rsid w:val="00ED640C"/>
    <w:rsid w:val="00ED6C47"/>
    <w:rsid w:val="00EE25C1"/>
    <w:rsid w:val="00F12316"/>
    <w:rsid w:val="00F127FC"/>
    <w:rsid w:val="00F20D4C"/>
    <w:rsid w:val="00F43574"/>
    <w:rsid w:val="00F5044B"/>
    <w:rsid w:val="00F50596"/>
    <w:rsid w:val="00F6244A"/>
    <w:rsid w:val="00F72106"/>
    <w:rsid w:val="00F72EA8"/>
    <w:rsid w:val="00F81588"/>
    <w:rsid w:val="00F87028"/>
    <w:rsid w:val="00F9298A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529A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mailto:lienhe@epmt.v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lienhe@epmt.vn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10B8B-A76C-427B-AA1B-ABD7A30D9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plan.dotx</Template>
  <TotalTime>594</TotalTime>
  <Pages>9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TEST03</cp:lastModifiedBy>
  <cp:revision>285</cp:revision>
  <cp:lastPrinted>2014-10-25T11:05:00Z</cp:lastPrinted>
  <dcterms:created xsi:type="dcterms:W3CDTF">2015-01-06T09:03:00Z</dcterms:created>
  <dcterms:modified xsi:type="dcterms:W3CDTF">2015-01-15T04:22:00Z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